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-Accent2"/>
        <w:tblW w:w="5000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7200"/>
        <w:gridCol w:w="7200"/>
      </w:tblGrid>
      <w:tr w:rsidR="002F6E35" w14:paraId="1CDBE0D3" w14:textId="77777777" w:rsidTr="00F977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bottom w:val="none" w:sz="0" w:space="0" w:color="auto"/>
            </w:tcBorders>
            <w:shd w:val="clear" w:color="auto" w:fill="AE1E1E"/>
          </w:tcPr>
          <w:p w14:paraId="6E7C6767" w14:textId="77777777" w:rsidR="002F6E35" w:rsidRPr="00F9779D" w:rsidRDefault="009035F5">
            <w:pPr>
              <w:pStyle w:val="Month"/>
              <w:rPr>
                <w:sz w:val="96"/>
                <w:szCs w:val="96"/>
              </w:rPr>
            </w:pPr>
            <w:r w:rsidRPr="00F9779D">
              <w:rPr>
                <w:sz w:val="96"/>
                <w:szCs w:val="96"/>
              </w:rPr>
              <w:fldChar w:fldCharType="begin"/>
            </w:r>
            <w:r w:rsidRPr="00F9779D">
              <w:rPr>
                <w:sz w:val="96"/>
                <w:szCs w:val="96"/>
              </w:rPr>
              <w:instrText xml:space="preserve"> DOCVARIABLE  MonthStart \@ MMMM \* MERGEFORMAT </w:instrText>
            </w:r>
            <w:r w:rsidRPr="00F9779D">
              <w:rPr>
                <w:sz w:val="96"/>
                <w:szCs w:val="96"/>
              </w:rPr>
              <w:fldChar w:fldCharType="separate"/>
            </w:r>
            <w:r w:rsidR="008D2A78" w:rsidRPr="00F9779D">
              <w:rPr>
                <w:sz w:val="96"/>
                <w:szCs w:val="96"/>
              </w:rPr>
              <w:t>April</w:t>
            </w:r>
            <w:r w:rsidRPr="00F9779D">
              <w:rPr>
                <w:sz w:val="96"/>
                <w:szCs w:val="96"/>
              </w:rPr>
              <w:fldChar w:fldCharType="end"/>
            </w:r>
          </w:p>
        </w:tc>
        <w:tc>
          <w:tcPr>
            <w:tcW w:w="2500" w:type="pct"/>
            <w:tcBorders>
              <w:bottom w:val="none" w:sz="0" w:space="0" w:color="auto"/>
            </w:tcBorders>
            <w:shd w:val="clear" w:color="auto" w:fill="AE1E1E"/>
          </w:tcPr>
          <w:p w14:paraId="3597D53A" w14:textId="77777777" w:rsidR="002F6E35" w:rsidRPr="00F9779D" w:rsidRDefault="002F6E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96"/>
                <w:szCs w:val="96"/>
              </w:rPr>
            </w:pPr>
          </w:p>
        </w:tc>
      </w:tr>
      <w:tr w:rsidR="002F6E35" w14:paraId="2BB38125" w14:textId="77777777" w:rsidTr="00F9779D">
        <w:trPr>
          <w:trHeight w:val="1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bottom w:val="single" w:sz="18" w:space="0" w:color="FFFFFF" w:themeColor="background1"/>
            </w:tcBorders>
            <w:shd w:val="clear" w:color="auto" w:fill="AE1E1E"/>
          </w:tcPr>
          <w:p w14:paraId="3A4CAE75" w14:textId="77777777" w:rsidR="002F6E35" w:rsidRPr="00F9779D" w:rsidRDefault="002F6E35">
            <w:pPr>
              <w:rPr>
                <w:sz w:val="96"/>
                <w:szCs w:val="96"/>
              </w:rPr>
            </w:pPr>
          </w:p>
        </w:tc>
        <w:tc>
          <w:tcPr>
            <w:tcW w:w="2500" w:type="pct"/>
            <w:tcBorders>
              <w:bottom w:val="single" w:sz="18" w:space="0" w:color="FFFFFF" w:themeColor="background1"/>
            </w:tcBorders>
            <w:shd w:val="clear" w:color="auto" w:fill="AE1E1E"/>
          </w:tcPr>
          <w:p w14:paraId="2ACD9400" w14:textId="77777777" w:rsidR="002F6E35" w:rsidRPr="00F9779D" w:rsidRDefault="009035F5">
            <w:pPr>
              <w:pStyle w:val="Yea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96"/>
                <w:szCs w:val="96"/>
              </w:rPr>
            </w:pPr>
            <w:r w:rsidRPr="00F9779D">
              <w:rPr>
                <w:sz w:val="96"/>
                <w:szCs w:val="96"/>
              </w:rPr>
              <w:fldChar w:fldCharType="begin"/>
            </w:r>
            <w:r w:rsidRPr="00F9779D">
              <w:rPr>
                <w:sz w:val="96"/>
                <w:szCs w:val="96"/>
              </w:rPr>
              <w:instrText xml:space="preserve"> DOCVARIABLE  MonthStart \@  yyyy   \* MERGEFORMAT </w:instrText>
            </w:r>
            <w:r w:rsidRPr="00F9779D">
              <w:rPr>
                <w:sz w:val="96"/>
                <w:szCs w:val="96"/>
              </w:rPr>
              <w:fldChar w:fldCharType="separate"/>
            </w:r>
            <w:r w:rsidR="008D2A78" w:rsidRPr="00F9779D">
              <w:rPr>
                <w:sz w:val="96"/>
                <w:szCs w:val="96"/>
              </w:rPr>
              <w:t>2019</w:t>
            </w:r>
            <w:r w:rsidRPr="00F9779D">
              <w:rPr>
                <w:sz w:val="96"/>
                <w:szCs w:val="96"/>
              </w:rPr>
              <w:fldChar w:fldCharType="end"/>
            </w:r>
          </w:p>
        </w:tc>
      </w:tr>
      <w:tr w:rsidR="002F6E35" w14:paraId="41084B24" w14:textId="77777777" w:rsidTr="00AB29FA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206E2450" w14:textId="42343755" w:rsidR="002F6E35" w:rsidRDefault="008D2A78">
            <w:pPr>
              <w:pStyle w:val="Title"/>
            </w:pPr>
            <w:r>
              <w:t>West Side Story</w:t>
            </w:r>
          </w:p>
        </w:tc>
        <w:tc>
          <w:tcPr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3C73C98F" w14:textId="77777777" w:rsidR="002F6E35" w:rsidRDefault="002F6E35">
            <w:pPr>
              <w:pStyle w:val="Subtit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tbl>
      <w:tblPr>
        <w:tblStyle w:val="TableCalendar"/>
        <w:tblW w:w="5000" w:type="pct"/>
        <w:tblLayout w:type="fixed"/>
        <w:tblLook w:val="0420" w:firstRow="1" w:lastRow="0" w:firstColumn="0" w:lastColumn="0" w:noHBand="0" w:noVBand="1"/>
        <w:tblCaption w:val="Layout table"/>
      </w:tblPr>
      <w:tblGrid>
        <w:gridCol w:w="2054"/>
        <w:gridCol w:w="2055"/>
        <w:gridCol w:w="2055"/>
        <w:gridCol w:w="2055"/>
        <w:gridCol w:w="2055"/>
        <w:gridCol w:w="2055"/>
        <w:gridCol w:w="2055"/>
      </w:tblGrid>
      <w:tr w:rsidR="002F6E35" w14:paraId="1BF86CB6" w14:textId="77777777" w:rsidTr="002F6E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1527134494"/>
            <w:placeholder>
              <w:docPart w:val="2E94CBFFC0274B6CBB6B3D281D4F365C"/>
            </w:placeholder>
            <w:temporary/>
            <w:showingPlcHdr/>
            <w15:appearance w15:val="hidden"/>
          </w:sdtPr>
          <w:sdtContent>
            <w:tc>
              <w:tcPr>
                <w:tcW w:w="2054" w:type="dxa"/>
              </w:tcPr>
              <w:p w14:paraId="763775E6" w14:textId="77777777" w:rsidR="002F6E35" w:rsidRDefault="009035F5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2055" w:type="dxa"/>
          </w:tcPr>
          <w:p w14:paraId="48B2DFE1" w14:textId="77777777" w:rsidR="002F6E35" w:rsidRDefault="003523F9">
            <w:pPr>
              <w:pStyle w:val="Days"/>
            </w:pPr>
            <w:sdt>
              <w:sdtPr>
                <w:id w:val="8650153"/>
                <w:placeholder>
                  <w:docPart w:val="359C5E2B5B574D6A8CBB81372DFA3E5F"/>
                </w:placeholder>
                <w:temporary/>
                <w:showingPlcHdr/>
                <w15:appearance w15:val="hidden"/>
              </w:sdtPr>
              <w:sdtContent>
                <w:r w:rsidR="009035F5">
                  <w:t>Monday</w:t>
                </w:r>
              </w:sdtContent>
            </w:sdt>
          </w:p>
        </w:tc>
        <w:tc>
          <w:tcPr>
            <w:tcW w:w="2055" w:type="dxa"/>
          </w:tcPr>
          <w:p w14:paraId="1143A72A" w14:textId="77777777" w:rsidR="002F6E35" w:rsidRDefault="003523F9">
            <w:pPr>
              <w:pStyle w:val="Days"/>
            </w:pPr>
            <w:sdt>
              <w:sdtPr>
                <w:id w:val="-1517691135"/>
                <w:placeholder>
                  <w:docPart w:val="DCCBB594BA3E4C68B951DD0D6F9D781B"/>
                </w:placeholder>
                <w:temporary/>
                <w:showingPlcHdr/>
                <w15:appearance w15:val="hidden"/>
              </w:sdtPr>
              <w:sdtContent>
                <w:r w:rsidR="009035F5">
                  <w:t>Tuesday</w:t>
                </w:r>
              </w:sdtContent>
            </w:sdt>
          </w:p>
        </w:tc>
        <w:tc>
          <w:tcPr>
            <w:tcW w:w="2055" w:type="dxa"/>
          </w:tcPr>
          <w:p w14:paraId="6B70A35D" w14:textId="77777777" w:rsidR="002F6E35" w:rsidRDefault="003523F9">
            <w:pPr>
              <w:pStyle w:val="Days"/>
            </w:pPr>
            <w:sdt>
              <w:sdtPr>
                <w:id w:val="-1684429625"/>
                <w:placeholder>
                  <w:docPart w:val="5219531A389A4FF58815F51FBE70CCEE"/>
                </w:placeholder>
                <w:temporary/>
                <w:showingPlcHdr/>
                <w15:appearance w15:val="hidden"/>
              </w:sdtPr>
              <w:sdtContent>
                <w:r w:rsidR="009035F5">
                  <w:t>Wednesday</w:t>
                </w:r>
              </w:sdtContent>
            </w:sdt>
          </w:p>
        </w:tc>
        <w:tc>
          <w:tcPr>
            <w:tcW w:w="2055" w:type="dxa"/>
          </w:tcPr>
          <w:p w14:paraId="5B380DF6" w14:textId="77777777" w:rsidR="002F6E35" w:rsidRDefault="003523F9">
            <w:pPr>
              <w:pStyle w:val="Days"/>
            </w:pPr>
            <w:sdt>
              <w:sdtPr>
                <w:id w:val="-1188375605"/>
                <w:placeholder>
                  <w:docPart w:val="D2484D62587B4B0AA3C752FA77F34653"/>
                </w:placeholder>
                <w:temporary/>
                <w:showingPlcHdr/>
                <w15:appearance w15:val="hidden"/>
              </w:sdtPr>
              <w:sdtContent>
                <w:r w:rsidR="009035F5">
                  <w:t>Thursday</w:t>
                </w:r>
              </w:sdtContent>
            </w:sdt>
          </w:p>
        </w:tc>
        <w:tc>
          <w:tcPr>
            <w:tcW w:w="2055" w:type="dxa"/>
          </w:tcPr>
          <w:p w14:paraId="107C74DB" w14:textId="77777777" w:rsidR="002F6E35" w:rsidRDefault="003523F9">
            <w:pPr>
              <w:pStyle w:val="Days"/>
            </w:pPr>
            <w:sdt>
              <w:sdtPr>
                <w:id w:val="1991825489"/>
                <w:placeholder>
                  <w:docPart w:val="549430BE587B41979B04A0A1B54C0167"/>
                </w:placeholder>
                <w:temporary/>
                <w:showingPlcHdr/>
                <w15:appearance w15:val="hidden"/>
              </w:sdtPr>
              <w:sdtContent>
                <w:r w:rsidR="009035F5">
                  <w:t>Friday</w:t>
                </w:r>
              </w:sdtContent>
            </w:sdt>
          </w:p>
        </w:tc>
        <w:tc>
          <w:tcPr>
            <w:tcW w:w="2055" w:type="dxa"/>
          </w:tcPr>
          <w:p w14:paraId="119BAAE9" w14:textId="77777777" w:rsidR="002F6E35" w:rsidRDefault="003523F9">
            <w:pPr>
              <w:pStyle w:val="Days"/>
            </w:pPr>
            <w:sdt>
              <w:sdtPr>
                <w:id w:val="115736794"/>
                <w:placeholder>
                  <w:docPart w:val="A6B8364D82F548A7ABEAAF096836BB35"/>
                </w:placeholder>
                <w:temporary/>
                <w:showingPlcHdr/>
                <w15:appearance w15:val="hidden"/>
              </w:sdtPr>
              <w:sdtContent>
                <w:r w:rsidR="009035F5">
                  <w:t>Saturday</w:t>
                </w:r>
              </w:sdtContent>
            </w:sdt>
          </w:p>
        </w:tc>
      </w:tr>
      <w:tr w:rsidR="002F6E35" w14:paraId="3F172DF5" w14:textId="77777777" w:rsidTr="002F6E35">
        <w:tc>
          <w:tcPr>
            <w:tcW w:w="2054" w:type="dxa"/>
            <w:tcBorders>
              <w:bottom w:val="nil"/>
            </w:tcBorders>
          </w:tcPr>
          <w:p w14:paraId="246F4135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D2A78">
              <w:instrText>Monday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5B2565D8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D2A78">
              <w:instrText>Monday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7A49F2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FA21CA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 w:rsidR="008D2A78">
              <w:fldChar w:fldCharType="separate"/>
            </w:r>
            <w:r w:rsidR="008D2A78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44C0F645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D2A78">
              <w:instrText>Monday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8D2A78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8D2A7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D2A78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8D2A78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39B49700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D2A78">
              <w:instrText>Monday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8D2A7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8D2A78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D2A78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8D2A78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60119DFC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D2A78">
              <w:instrText>Monday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8D2A78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8D2A78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D2A78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8D2A78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1EE6B539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D2A78">
              <w:instrText>Monday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8D2A78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8D2A78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D2A78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8D2A78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13C31C08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D2A78">
              <w:instrText>Monday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8D2A78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8D2A78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D2A78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8D2A78">
              <w:rPr>
                <w:noProof/>
              </w:rPr>
              <w:t>6</w:t>
            </w:r>
            <w:r>
              <w:fldChar w:fldCharType="end"/>
            </w:r>
          </w:p>
        </w:tc>
      </w:tr>
      <w:tr w:rsidR="002F6E35" w14:paraId="23129C91" w14:textId="77777777" w:rsidTr="00E67BD2">
        <w:trPr>
          <w:trHeight w:hRule="exact" w:val="2493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774ADBAE" w14:textId="77777777"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3C4EDC9" w14:textId="79D16CF8" w:rsidR="008D2A78" w:rsidRDefault="008D2A78">
            <w:r>
              <w:t xml:space="preserve">NO LINE CALLS – </w:t>
            </w:r>
          </w:p>
          <w:p w14:paraId="42BA7A52" w14:textId="77777777" w:rsidR="002F6E35" w:rsidRDefault="008D2A78">
            <w:r>
              <w:t>ACT 2</w:t>
            </w:r>
          </w:p>
          <w:p w14:paraId="4443A93C" w14:textId="1DD84C2E" w:rsidR="008D2A78" w:rsidRDefault="008D2A78">
            <w:r>
              <w:t xml:space="preserve">3p </w:t>
            </w:r>
            <w:r w:rsidR="002750D1">
              <w:t xml:space="preserve">– 3:30p </w:t>
            </w:r>
            <w:r>
              <w:t>- Crew Chief Meeting</w:t>
            </w:r>
          </w:p>
          <w:p w14:paraId="16DFBFA9" w14:textId="77777777" w:rsidR="008D2A78" w:rsidRDefault="008D2A78">
            <w:r>
              <w:t>3:30p – 5:15p – Dancing: Somewhere and Fight Choreography</w:t>
            </w:r>
          </w:p>
          <w:p w14:paraId="0DDA8D96" w14:textId="46D54C56" w:rsidR="008D2A78" w:rsidRDefault="008D2A78">
            <w:r>
              <w:t>5:15p – 7p – Dancing: Prologue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4767236" w14:textId="57D422C8" w:rsidR="002F6E35" w:rsidRDefault="00F9779D">
            <w:r>
              <w:t>3:15p</w:t>
            </w:r>
            <w:r w:rsidR="002750D1">
              <w:t xml:space="preserve"> – 7p – Act 1 Full Run (without costumes)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C813FCF" w14:textId="152F277F" w:rsidR="002F6E35" w:rsidRDefault="002750D1">
            <w:r>
              <w:t>3:15p – 3:45p - Thespian HN Society Meeting</w:t>
            </w:r>
          </w:p>
          <w:p w14:paraId="207EDDB3" w14:textId="77777777" w:rsidR="002750D1" w:rsidRDefault="002750D1">
            <w:r>
              <w:t>3:30p – 5:15p – Fight Choreography</w:t>
            </w:r>
          </w:p>
          <w:p w14:paraId="1D882C54" w14:textId="77777777" w:rsidR="002750D1" w:rsidRDefault="002750D1">
            <w:r>
              <w:t>3:45p – 5:15p – Dancing: America/I Feel Pretty</w:t>
            </w:r>
          </w:p>
          <w:p w14:paraId="1F08365E" w14:textId="7955975F" w:rsidR="002750D1" w:rsidRDefault="002750D1">
            <w:r>
              <w:t>5:15p – 7p – Dancing: Cool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0730FA9" w14:textId="77777777" w:rsidR="002F6E35" w:rsidRDefault="002750D1">
            <w:r>
              <w:t>ADS DUE</w:t>
            </w:r>
          </w:p>
          <w:p w14:paraId="191A8932" w14:textId="70E062C2" w:rsidR="002750D1" w:rsidRDefault="002750D1">
            <w:r>
              <w:t>3:15p – 7p – Dancing: Prologue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704B874" w14:textId="1A45614C" w:rsidR="002F6E35" w:rsidRDefault="002750D1">
            <w:r>
              <w:t xml:space="preserve">KIDS CAMP – </w:t>
            </w:r>
          </w:p>
          <w:p w14:paraId="6583E3F3" w14:textId="77777777" w:rsidR="002750D1" w:rsidRDefault="002750D1">
            <w:r>
              <w:t>8:30a – 3:30p</w:t>
            </w:r>
          </w:p>
          <w:p w14:paraId="3EEDC025" w14:textId="77777777" w:rsidR="002750D1" w:rsidRDefault="002750D1"/>
          <w:p w14:paraId="2A0DFCDC" w14:textId="5C4288EC" w:rsidR="002750D1" w:rsidRDefault="002750D1">
            <w:r>
              <w:t>NO REHEARSALS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EDD8084" w14:textId="77777777" w:rsidR="002F6E35" w:rsidRDefault="002750D1">
            <w:r>
              <w:t>FINAL PROPS/SOUND EFFECTS COMPLETE</w:t>
            </w:r>
          </w:p>
          <w:p w14:paraId="75AA5883" w14:textId="43C6AE83" w:rsidR="002750D1" w:rsidRDefault="002750D1">
            <w:r>
              <w:t>9a – 2p – Full Dance Run and Tech Saturday</w:t>
            </w:r>
          </w:p>
        </w:tc>
      </w:tr>
      <w:tr w:rsidR="002F6E35" w14:paraId="4080FB9D" w14:textId="77777777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1C0D2DA3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8D2A78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09C7A37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8D2A78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E096C11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8D2A78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A83AB14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8D2A78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847157B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8D2A78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A0FC2C9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8D2A78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9B06E37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8D2A78">
              <w:rPr>
                <w:noProof/>
              </w:rPr>
              <w:t>13</w:t>
            </w:r>
            <w:r>
              <w:fldChar w:fldCharType="end"/>
            </w:r>
          </w:p>
        </w:tc>
      </w:tr>
      <w:tr w:rsidR="002F6E35" w14:paraId="05525C25" w14:textId="77777777" w:rsidTr="00E67BD2">
        <w:trPr>
          <w:trHeight w:hRule="exact" w:val="173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2F418263" w14:textId="77777777"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EF28645" w14:textId="77777777" w:rsidR="002F6E35" w:rsidRDefault="002750D1">
            <w:r>
              <w:t>CAPPIES BOARDS DISTRIBUTED</w:t>
            </w:r>
          </w:p>
          <w:p w14:paraId="36D3BD5A" w14:textId="77777777" w:rsidR="002750D1" w:rsidRDefault="002750D1">
            <w:r>
              <w:t>3p – 3:30p – Crew Chief Meeting</w:t>
            </w:r>
          </w:p>
          <w:p w14:paraId="7F33ED52" w14:textId="401CA9C0" w:rsidR="002750D1" w:rsidRDefault="002750D1">
            <w:r>
              <w:t xml:space="preserve">3:30p – 7p – </w:t>
            </w:r>
            <w:r w:rsidR="00E67BD2">
              <w:t xml:space="preserve">Act 1 </w:t>
            </w:r>
            <w:r>
              <w:t>Full Run (Choreo</w:t>
            </w:r>
            <w:r w:rsidR="00E67BD2">
              <w:t xml:space="preserve"> </w:t>
            </w:r>
            <w:r>
              <w:t>Emphasis)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6246F6F" w14:textId="457BA42C" w:rsidR="002F6E35" w:rsidRDefault="00E67BD2">
            <w:r>
              <w:t>3:15p – 7p – Full Run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BD78A3F" w14:textId="26DF60D0" w:rsidR="00E67BD2" w:rsidRDefault="00E67BD2">
            <w:r>
              <w:t>3:15p – 5:15p – Singing: Shark Girls and Fight Choreography</w:t>
            </w:r>
          </w:p>
          <w:p w14:paraId="3ED3A68D" w14:textId="42FF4AF0" w:rsidR="00E67BD2" w:rsidRDefault="00E67BD2">
            <w:r>
              <w:t>5:15p – 7p – Dancing: Somewhere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14E6873" w14:textId="38CBA79D" w:rsidR="002F6E35" w:rsidRDefault="00E67BD2">
            <w:r>
              <w:t>3:15p – done - COSTUME PARADE</w:t>
            </w:r>
          </w:p>
          <w:p w14:paraId="58A95606" w14:textId="70DCCA6B" w:rsidR="00E67BD2" w:rsidRDefault="00E67BD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CB9E896" w14:textId="77777777" w:rsidR="002F6E35" w:rsidRDefault="00E67BD2">
            <w:r>
              <w:t>DISPLAY CASE COMPLETE</w:t>
            </w:r>
          </w:p>
          <w:p w14:paraId="086FDC30" w14:textId="77777777" w:rsidR="00E67BD2" w:rsidRDefault="00E67BD2">
            <w:r>
              <w:t>3:15p – 5:15 – Fight Choreography</w:t>
            </w:r>
          </w:p>
          <w:p w14:paraId="7356061C" w14:textId="5B491357" w:rsidR="00E67BD2" w:rsidRDefault="00E67BD2">
            <w:r>
              <w:t>5:15p – 7p – Dancing: Dance at the Gym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7F25007" w14:textId="77777777" w:rsidR="002F6E35" w:rsidRDefault="00E67BD2">
            <w:r>
              <w:t>SPRING BREAK</w:t>
            </w:r>
          </w:p>
          <w:p w14:paraId="46354985" w14:textId="3F90141F" w:rsidR="00E67BD2" w:rsidRDefault="00E67BD2">
            <w:r>
              <w:t>9a – 12p – Tech Saturday</w:t>
            </w:r>
          </w:p>
        </w:tc>
      </w:tr>
      <w:tr w:rsidR="002F6E35" w14:paraId="6B629225" w14:textId="77777777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43A5AF57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8D2A78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644636A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8D2A78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8A6A5EF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8D2A78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C38A627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8D2A78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644B0852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8D2A78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D8B300B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8D2A78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FBEF24F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8D2A78">
              <w:rPr>
                <w:noProof/>
              </w:rPr>
              <w:t>20</w:t>
            </w:r>
            <w:r>
              <w:fldChar w:fldCharType="end"/>
            </w:r>
          </w:p>
        </w:tc>
      </w:tr>
      <w:tr w:rsidR="002F6E35" w14:paraId="66F15C2A" w14:textId="77777777" w:rsidTr="003523F9">
        <w:trPr>
          <w:trHeight w:hRule="exact" w:val="191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3F8D804A" w14:textId="7B0E287D" w:rsidR="002F6E35" w:rsidRDefault="00E67BD2">
            <w:r>
              <w:t>SPRING BREAK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27F719F" w14:textId="79DC1F41" w:rsidR="002F6E35" w:rsidRDefault="00E67BD2">
            <w:r>
              <w:t>SPRING BREAK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E36B953" w14:textId="71CA3108" w:rsidR="002F6E35" w:rsidRDefault="00E67BD2">
            <w:r>
              <w:t>SPRING BREAK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47099D0" w14:textId="5DDC28F6" w:rsidR="002F6E35" w:rsidRDefault="00E67BD2">
            <w:r>
              <w:t>SPRING BREAK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EC9B9A6" w14:textId="20D24D88" w:rsidR="002F6E35" w:rsidRDefault="00E67BD2">
            <w:r>
              <w:t>SPRING BREAK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BE3DD29" w14:textId="0446E042" w:rsidR="002F6E35" w:rsidRDefault="00E67BD2">
            <w:r>
              <w:t>SPRING BREAK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583D948" w14:textId="77777777" w:rsidR="002F6E35" w:rsidRDefault="00E67BD2">
            <w:r>
              <w:t>SPRING BREAK</w:t>
            </w:r>
          </w:p>
          <w:p w14:paraId="2FA84F27" w14:textId="2E3347FE" w:rsidR="003523F9" w:rsidRDefault="003523F9">
            <w:r>
              <w:t>9a – 5p – Tech Saturday</w:t>
            </w:r>
          </w:p>
        </w:tc>
      </w:tr>
      <w:tr w:rsidR="002F6E35" w14:paraId="0736BD48" w14:textId="77777777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54699EA8" w14:textId="77777777" w:rsidR="002F6E35" w:rsidRDefault="009035F5">
            <w:pPr>
              <w:pStyle w:val="Dates"/>
            </w:pPr>
            <w:r>
              <w:lastRenderedPageBreak/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8D2A78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72F88658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8D2A78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346CCB7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8D2A78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E284DF1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8D2A78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B42D8A3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8D2A78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E7DC700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8D2A78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A48000E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8D2A78">
              <w:rPr>
                <w:noProof/>
              </w:rPr>
              <w:t>27</w:t>
            </w:r>
            <w:r>
              <w:fldChar w:fldCharType="end"/>
            </w:r>
          </w:p>
        </w:tc>
      </w:tr>
      <w:tr w:rsidR="002F6E35" w14:paraId="5823CC3B" w14:textId="77777777" w:rsidTr="00B05BFB">
        <w:trPr>
          <w:trHeight w:hRule="exact" w:val="1368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2025B901" w14:textId="77777777" w:rsidR="002F6E35" w:rsidRDefault="00E67BD2">
            <w:r>
              <w:t>SPRING BREAK</w:t>
            </w:r>
          </w:p>
          <w:p w14:paraId="5A081C5E" w14:textId="34CE3FB0" w:rsidR="00E67BD2" w:rsidRDefault="00E67BD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783DA31" w14:textId="66F85588" w:rsidR="002F6E35" w:rsidRDefault="00E67BD2">
            <w:r>
              <w:t>CAPPIES BOARDS DUE</w:t>
            </w:r>
          </w:p>
          <w:p w14:paraId="5FF62DED" w14:textId="22586220" w:rsidR="00B05BFB" w:rsidRDefault="00B05BFB">
            <w:r>
              <w:t xml:space="preserve">3:15p – 7p – </w:t>
            </w:r>
            <w:proofErr w:type="spellStart"/>
            <w:r>
              <w:t>Sitzprobe</w:t>
            </w:r>
            <w:proofErr w:type="spellEnd"/>
          </w:p>
          <w:p w14:paraId="0435183F" w14:textId="57D5289C" w:rsidR="00E67BD2" w:rsidRDefault="00E67BD2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3EFD10D" w14:textId="5AA1CD62" w:rsidR="002F6E35" w:rsidRDefault="00B05BFB">
            <w:r>
              <w:t xml:space="preserve">3:15p – 7p - </w:t>
            </w:r>
            <w:proofErr w:type="spellStart"/>
            <w:r>
              <w:t>Sitzprobe</w:t>
            </w:r>
            <w:proofErr w:type="spellEnd"/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233A0FD" w14:textId="366C0540" w:rsidR="002F6E35" w:rsidRDefault="00B05BFB">
            <w:r>
              <w:t>3:15p – 7p – Full Run Act 1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1B3C568" w14:textId="12DA9464" w:rsidR="002F6E35" w:rsidRDefault="00B05BFB">
            <w:r>
              <w:t>3:15p – 7p – Full Run Act 2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B0A5940" w14:textId="07B8B2C2" w:rsidR="002F6E35" w:rsidRDefault="00E67BD2">
            <w:r>
              <w:t>PROM</w:t>
            </w:r>
            <w:r w:rsidR="00B93FFB">
              <w:t xml:space="preserve"> - </w:t>
            </w:r>
          </w:p>
          <w:p w14:paraId="58A8E2CC" w14:textId="6F3BDF74" w:rsidR="00B05BFB" w:rsidRDefault="00B05BFB">
            <w:r>
              <w:t>NO REH</w:t>
            </w:r>
            <w:bookmarkStart w:id="0" w:name="_GoBack"/>
            <w:bookmarkEnd w:id="0"/>
            <w:r>
              <w:t>EARSALS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21198E7" w14:textId="0161F74C" w:rsidR="00B05BFB" w:rsidRDefault="00B05BFB">
            <w:r>
              <w:t xml:space="preserve">1p – </w:t>
            </w:r>
            <w:r w:rsidR="003523F9">
              <w:t>9</w:t>
            </w:r>
            <w:r>
              <w:t>p – Tech Saturday and Full Run Whole Show</w:t>
            </w:r>
          </w:p>
        </w:tc>
      </w:tr>
      <w:tr w:rsidR="002F6E35" w14:paraId="0A2632E3" w14:textId="77777777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705EC600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8D2A78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8D2A78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D2A78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8D2A78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D2A78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8D2A78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7EDEF4A5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8D2A78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8D2A78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D2A78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8D2A78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D2A78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8D2A78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A5C4784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8D2A78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8D2A78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D2A78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8D2A78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D2A78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8D2A78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1306A3E" w14:textId="573CB890" w:rsidR="002F6E35" w:rsidRDefault="003523F9">
            <w:pPr>
              <w:pStyle w:val="Dates"/>
            </w:pPr>
            <w:r>
              <w:t>May 1</w:t>
            </w:r>
            <w:r w:rsidR="009035F5">
              <w:fldChar w:fldCharType="begin"/>
            </w:r>
            <w:r w:rsidR="009035F5">
              <w:instrText xml:space="preserve">IF </w:instrText>
            </w:r>
            <w:r w:rsidR="009035F5">
              <w:fldChar w:fldCharType="begin"/>
            </w:r>
            <w:r w:rsidR="009035F5">
              <w:instrText xml:space="preserve"> =C10</w:instrText>
            </w:r>
            <w:r w:rsidR="009035F5">
              <w:fldChar w:fldCharType="separate"/>
            </w:r>
            <w:r w:rsidR="008D2A78">
              <w:rPr>
                <w:noProof/>
              </w:rPr>
              <w:instrText>30</w:instrText>
            </w:r>
            <w:r w:rsidR="009035F5">
              <w:fldChar w:fldCharType="end"/>
            </w:r>
            <w:r w:rsidR="009035F5">
              <w:instrText xml:space="preserve"> = 0,"" </w:instrText>
            </w:r>
            <w:r w:rsidR="009035F5">
              <w:fldChar w:fldCharType="begin"/>
            </w:r>
            <w:r w:rsidR="009035F5">
              <w:instrText xml:space="preserve"> IF </w:instrText>
            </w:r>
            <w:r w:rsidR="009035F5">
              <w:fldChar w:fldCharType="begin"/>
            </w:r>
            <w:r w:rsidR="009035F5">
              <w:instrText xml:space="preserve"> =C10 </w:instrText>
            </w:r>
            <w:r w:rsidR="009035F5">
              <w:fldChar w:fldCharType="separate"/>
            </w:r>
            <w:r w:rsidR="008D2A78">
              <w:rPr>
                <w:noProof/>
              </w:rPr>
              <w:instrText>30</w:instrText>
            </w:r>
            <w:r w:rsidR="009035F5">
              <w:fldChar w:fldCharType="end"/>
            </w:r>
            <w:r w:rsidR="009035F5">
              <w:instrText xml:space="preserve">  &lt; </w:instrText>
            </w:r>
            <w:r w:rsidR="009035F5">
              <w:fldChar w:fldCharType="begin"/>
            </w:r>
            <w:r w:rsidR="009035F5">
              <w:instrText xml:space="preserve"> DocVariable MonthEnd \@ d </w:instrText>
            </w:r>
            <w:r w:rsidR="009035F5">
              <w:fldChar w:fldCharType="separate"/>
            </w:r>
            <w:r w:rsidR="008D2A78">
              <w:instrText>30</w:instrText>
            </w:r>
            <w:r w:rsidR="009035F5">
              <w:fldChar w:fldCharType="end"/>
            </w:r>
            <w:r w:rsidR="009035F5">
              <w:instrText xml:space="preserve">  </w:instrText>
            </w:r>
            <w:r w:rsidR="009035F5">
              <w:fldChar w:fldCharType="begin"/>
            </w:r>
            <w:r w:rsidR="009035F5">
              <w:instrText xml:space="preserve"> =C10+1 </w:instrText>
            </w:r>
            <w:r w:rsidR="009035F5">
              <w:fldChar w:fldCharType="separate"/>
            </w:r>
            <w:r w:rsidR="007A49F2">
              <w:rPr>
                <w:noProof/>
              </w:rPr>
              <w:instrText>30</w:instrText>
            </w:r>
            <w:r w:rsidR="009035F5">
              <w:fldChar w:fldCharType="end"/>
            </w:r>
            <w:r w:rsidR="009035F5">
              <w:instrText xml:space="preserve"> "" </w:instrText>
            </w:r>
            <w:r w:rsidR="009035F5">
              <w:fldChar w:fldCharType="end"/>
            </w:r>
            <w:r w:rsidR="009035F5"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968BDD1" w14:textId="34DE230D" w:rsidR="002F6E35" w:rsidRDefault="003523F9">
            <w:pPr>
              <w:pStyle w:val="Dates"/>
            </w:pPr>
            <w:r>
              <w:t>2</w:t>
            </w:r>
            <w:r w:rsidR="009035F5">
              <w:fldChar w:fldCharType="begin"/>
            </w:r>
            <w:r w:rsidR="009035F5">
              <w:instrText xml:space="preserve">IF </w:instrText>
            </w:r>
            <w:r w:rsidR="009035F5">
              <w:fldChar w:fldCharType="begin"/>
            </w:r>
            <w:r w:rsidR="009035F5">
              <w:instrText xml:space="preserve"> =D10</w:instrText>
            </w:r>
            <w:r w:rsidR="009035F5">
              <w:fldChar w:fldCharType="separate"/>
            </w:r>
            <w:r w:rsidR="008D2A78">
              <w:rPr>
                <w:noProof/>
              </w:rPr>
              <w:instrText>0</w:instrText>
            </w:r>
            <w:r w:rsidR="009035F5">
              <w:fldChar w:fldCharType="end"/>
            </w:r>
            <w:r w:rsidR="009035F5">
              <w:instrText xml:space="preserve"> = 0,"" </w:instrText>
            </w:r>
            <w:r w:rsidR="009035F5">
              <w:fldChar w:fldCharType="begin"/>
            </w:r>
            <w:r w:rsidR="009035F5">
              <w:instrText xml:space="preserve"> IF </w:instrText>
            </w:r>
            <w:r w:rsidR="009035F5">
              <w:fldChar w:fldCharType="begin"/>
            </w:r>
            <w:r w:rsidR="009035F5">
              <w:instrText xml:space="preserve"> =D10 </w:instrText>
            </w:r>
            <w:r w:rsidR="009035F5">
              <w:fldChar w:fldCharType="separate"/>
            </w:r>
            <w:r w:rsidR="007A49F2">
              <w:rPr>
                <w:noProof/>
              </w:rPr>
              <w:instrText>30</w:instrText>
            </w:r>
            <w:r w:rsidR="009035F5">
              <w:fldChar w:fldCharType="end"/>
            </w:r>
            <w:r w:rsidR="009035F5">
              <w:instrText xml:space="preserve">  &lt; </w:instrText>
            </w:r>
            <w:r w:rsidR="009035F5">
              <w:fldChar w:fldCharType="begin"/>
            </w:r>
            <w:r w:rsidR="009035F5">
              <w:instrText xml:space="preserve"> DocVariable MonthEnd \@ d </w:instrText>
            </w:r>
            <w:r w:rsidR="009035F5">
              <w:fldChar w:fldCharType="separate"/>
            </w:r>
            <w:r w:rsidR="008D2A78">
              <w:instrText>31</w:instrText>
            </w:r>
            <w:r w:rsidR="009035F5">
              <w:fldChar w:fldCharType="end"/>
            </w:r>
            <w:r w:rsidR="009035F5">
              <w:instrText xml:space="preserve">  </w:instrText>
            </w:r>
            <w:r w:rsidR="009035F5">
              <w:fldChar w:fldCharType="begin"/>
            </w:r>
            <w:r w:rsidR="009035F5">
              <w:instrText xml:space="preserve"> =D10+1 </w:instrText>
            </w:r>
            <w:r w:rsidR="009035F5">
              <w:fldChar w:fldCharType="separate"/>
            </w:r>
            <w:r w:rsidR="007A49F2">
              <w:rPr>
                <w:noProof/>
              </w:rPr>
              <w:instrText>31</w:instrText>
            </w:r>
            <w:r w:rsidR="009035F5">
              <w:fldChar w:fldCharType="end"/>
            </w:r>
            <w:r w:rsidR="009035F5">
              <w:instrText xml:space="preserve"> "" </w:instrText>
            </w:r>
            <w:r w:rsidR="009035F5">
              <w:fldChar w:fldCharType="separate"/>
            </w:r>
            <w:r w:rsidR="008D2A78">
              <w:rPr>
                <w:noProof/>
              </w:rPr>
              <w:instrText>31</w:instrText>
            </w:r>
            <w:r w:rsidR="009035F5">
              <w:fldChar w:fldCharType="end"/>
            </w:r>
            <w:r w:rsidR="009035F5"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246C6FA" w14:textId="48F38343" w:rsidR="002F6E35" w:rsidRDefault="003523F9">
            <w:pPr>
              <w:pStyle w:val="Dates"/>
            </w:pPr>
            <w:r>
              <w:t>3</w:t>
            </w:r>
            <w:r w:rsidR="009035F5">
              <w:fldChar w:fldCharType="begin"/>
            </w:r>
            <w:r w:rsidR="009035F5">
              <w:instrText xml:space="preserve">IF </w:instrText>
            </w:r>
            <w:r w:rsidR="009035F5">
              <w:fldChar w:fldCharType="begin"/>
            </w:r>
            <w:r w:rsidR="009035F5">
              <w:instrText xml:space="preserve"> =E10</w:instrText>
            </w:r>
            <w:r w:rsidR="009035F5">
              <w:fldChar w:fldCharType="separate"/>
            </w:r>
            <w:r w:rsidR="008D2A78">
              <w:rPr>
                <w:noProof/>
              </w:rPr>
              <w:instrText>0</w:instrText>
            </w:r>
            <w:r w:rsidR="009035F5">
              <w:fldChar w:fldCharType="end"/>
            </w:r>
            <w:r w:rsidR="009035F5">
              <w:instrText xml:space="preserve"> = 0,"" </w:instrText>
            </w:r>
            <w:r w:rsidR="009035F5">
              <w:fldChar w:fldCharType="begin"/>
            </w:r>
            <w:r w:rsidR="009035F5">
              <w:instrText xml:space="preserve"> IF </w:instrText>
            </w:r>
            <w:r w:rsidR="009035F5">
              <w:fldChar w:fldCharType="begin"/>
            </w:r>
            <w:r w:rsidR="009035F5">
              <w:instrText xml:space="preserve"> =E10 </w:instrText>
            </w:r>
            <w:r w:rsidR="009035F5">
              <w:fldChar w:fldCharType="separate"/>
            </w:r>
            <w:r w:rsidR="007A49F2">
              <w:rPr>
                <w:noProof/>
              </w:rPr>
              <w:instrText>31</w:instrText>
            </w:r>
            <w:r w:rsidR="009035F5">
              <w:fldChar w:fldCharType="end"/>
            </w:r>
            <w:r w:rsidR="009035F5">
              <w:instrText xml:space="preserve">  &lt; </w:instrText>
            </w:r>
            <w:r w:rsidR="009035F5">
              <w:fldChar w:fldCharType="begin"/>
            </w:r>
            <w:r w:rsidR="009035F5">
              <w:instrText xml:space="preserve"> DocVariable MonthEnd \@ d </w:instrText>
            </w:r>
            <w:r w:rsidR="009035F5">
              <w:fldChar w:fldCharType="separate"/>
            </w:r>
            <w:r w:rsidR="008D2A78">
              <w:instrText>31</w:instrText>
            </w:r>
            <w:r w:rsidR="009035F5">
              <w:fldChar w:fldCharType="end"/>
            </w:r>
            <w:r w:rsidR="009035F5">
              <w:instrText xml:space="preserve">  </w:instrText>
            </w:r>
            <w:r w:rsidR="009035F5">
              <w:fldChar w:fldCharType="begin"/>
            </w:r>
            <w:r w:rsidR="009035F5">
              <w:instrText xml:space="preserve"> =E10+1 </w:instrText>
            </w:r>
            <w:r w:rsidR="009035F5">
              <w:fldChar w:fldCharType="separate"/>
            </w:r>
            <w:r w:rsidR="009035F5">
              <w:rPr>
                <w:noProof/>
              </w:rPr>
              <w:instrText>29</w:instrText>
            </w:r>
            <w:r w:rsidR="009035F5">
              <w:fldChar w:fldCharType="end"/>
            </w:r>
            <w:r w:rsidR="009035F5">
              <w:instrText xml:space="preserve"> "" </w:instrText>
            </w:r>
            <w:r w:rsidR="009035F5">
              <w:fldChar w:fldCharType="end"/>
            </w:r>
            <w:r w:rsidR="009035F5"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04C4CAD" w14:textId="40FF7D80" w:rsidR="002F6E35" w:rsidRDefault="003523F9">
            <w:pPr>
              <w:pStyle w:val="Dates"/>
            </w:pPr>
            <w:r>
              <w:t>4</w:t>
            </w:r>
            <w:r w:rsidR="009035F5">
              <w:fldChar w:fldCharType="begin"/>
            </w:r>
            <w:r w:rsidR="009035F5">
              <w:instrText xml:space="preserve">IF </w:instrText>
            </w:r>
            <w:r w:rsidR="009035F5">
              <w:fldChar w:fldCharType="begin"/>
            </w:r>
            <w:r w:rsidR="009035F5">
              <w:instrText xml:space="preserve"> =F10</w:instrText>
            </w:r>
            <w:r w:rsidR="009035F5">
              <w:fldChar w:fldCharType="separate"/>
            </w:r>
            <w:r w:rsidR="008D2A78">
              <w:rPr>
                <w:noProof/>
              </w:rPr>
              <w:instrText>0</w:instrText>
            </w:r>
            <w:r w:rsidR="009035F5">
              <w:fldChar w:fldCharType="end"/>
            </w:r>
            <w:r w:rsidR="009035F5">
              <w:instrText xml:space="preserve"> = 0,"" </w:instrText>
            </w:r>
            <w:r w:rsidR="009035F5">
              <w:fldChar w:fldCharType="begin"/>
            </w:r>
            <w:r w:rsidR="009035F5">
              <w:instrText xml:space="preserve"> IF </w:instrText>
            </w:r>
            <w:r w:rsidR="009035F5">
              <w:fldChar w:fldCharType="begin"/>
            </w:r>
            <w:r w:rsidR="009035F5">
              <w:instrText xml:space="preserve"> =F10 </w:instrText>
            </w:r>
            <w:r w:rsidR="009035F5">
              <w:fldChar w:fldCharType="separate"/>
            </w:r>
            <w:r w:rsidR="009035F5">
              <w:rPr>
                <w:noProof/>
              </w:rPr>
              <w:instrText>29</w:instrText>
            </w:r>
            <w:r w:rsidR="009035F5">
              <w:fldChar w:fldCharType="end"/>
            </w:r>
            <w:r w:rsidR="009035F5">
              <w:instrText xml:space="preserve">  &lt; </w:instrText>
            </w:r>
            <w:r w:rsidR="009035F5">
              <w:fldChar w:fldCharType="begin"/>
            </w:r>
            <w:r w:rsidR="009035F5">
              <w:instrText xml:space="preserve"> DocVariable MonthEnd \@ d </w:instrText>
            </w:r>
            <w:r w:rsidR="009035F5">
              <w:fldChar w:fldCharType="separate"/>
            </w:r>
            <w:r w:rsidR="009035F5">
              <w:instrText>31</w:instrText>
            </w:r>
            <w:r w:rsidR="009035F5">
              <w:fldChar w:fldCharType="end"/>
            </w:r>
            <w:r w:rsidR="009035F5">
              <w:instrText xml:space="preserve">  </w:instrText>
            </w:r>
            <w:r w:rsidR="009035F5">
              <w:fldChar w:fldCharType="begin"/>
            </w:r>
            <w:r w:rsidR="009035F5">
              <w:instrText xml:space="preserve"> =F10+1 </w:instrText>
            </w:r>
            <w:r w:rsidR="009035F5">
              <w:fldChar w:fldCharType="separate"/>
            </w:r>
            <w:r w:rsidR="009035F5">
              <w:rPr>
                <w:noProof/>
              </w:rPr>
              <w:instrText>30</w:instrText>
            </w:r>
            <w:r w:rsidR="009035F5">
              <w:fldChar w:fldCharType="end"/>
            </w:r>
            <w:r w:rsidR="009035F5">
              <w:instrText xml:space="preserve"> "" </w:instrText>
            </w:r>
            <w:r w:rsidR="009035F5">
              <w:fldChar w:fldCharType="separate"/>
            </w:r>
            <w:r w:rsidR="009035F5">
              <w:rPr>
                <w:noProof/>
              </w:rPr>
              <w:instrText>30</w:instrText>
            </w:r>
            <w:r w:rsidR="009035F5">
              <w:fldChar w:fldCharType="end"/>
            </w:r>
            <w:r w:rsidR="009035F5">
              <w:fldChar w:fldCharType="end"/>
            </w:r>
          </w:p>
        </w:tc>
      </w:tr>
      <w:tr w:rsidR="002F6E35" w14:paraId="688C118C" w14:textId="77777777" w:rsidTr="003523F9">
        <w:trPr>
          <w:trHeight w:hRule="exact" w:val="1251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767ADE1E" w14:textId="369A9D86" w:rsidR="002F6E35" w:rsidRDefault="003523F9">
            <w:r>
              <w:t>1p – 9p – Deck Drills/Misc. Tech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7122247" w14:textId="293F0614" w:rsidR="00B93FFB" w:rsidRDefault="00B93FFB">
            <w:r>
              <w:t>3p – 3:30p – Crew Chief Meeting</w:t>
            </w:r>
          </w:p>
          <w:p w14:paraId="62A82131" w14:textId="6044B64A" w:rsidR="002F6E35" w:rsidRDefault="003523F9">
            <w:r>
              <w:t>3:</w:t>
            </w:r>
            <w:r w:rsidR="00B93FFB">
              <w:t>30</w:t>
            </w:r>
            <w:r>
              <w:t xml:space="preserve">p – </w:t>
            </w:r>
            <w:r w:rsidR="00B93FFB">
              <w:t>8:15</w:t>
            </w:r>
            <w:r>
              <w:t>p – Dress Rehearsal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70E52E7" w14:textId="1ED56565" w:rsidR="002F6E35" w:rsidRDefault="003523F9">
            <w:r>
              <w:t xml:space="preserve">3:15p – </w:t>
            </w:r>
            <w:r w:rsidR="00B93FFB">
              <w:t>8</w:t>
            </w:r>
            <w:r>
              <w:t>p – Dress Rehearsal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CA7D75B" w14:textId="794789CC" w:rsidR="00B93FFB" w:rsidRDefault="00B93FFB">
            <w:r>
              <w:t>3:15p – 3:45p – Thespian HN Society Meeting</w:t>
            </w:r>
          </w:p>
          <w:p w14:paraId="2B8F5CA8" w14:textId="5FFAE0B5" w:rsidR="002F6E35" w:rsidRDefault="00B93FFB">
            <w:r>
              <w:t>DARK DAY</w:t>
            </w:r>
            <w:r w:rsidR="003523F9">
              <w:t>/Tech Work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5E272B9" w14:textId="7D8B8C1C" w:rsidR="002F6E35" w:rsidRDefault="00B93FFB">
            <w:r>
              <w:t>4</w:t>
            </w:r>
            <w:r w:rsidR="003523F9">
              <w:t>p – 11p – Opening Night Performance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B57E6F1" w14:textId="0AC1A9E7" w:rsidR="002F6E35" w:rsidRDefault="00B93FFB">
            <w:r>
              <w:t>4</w:t>
            </w:r>
            <w:r w:rsidR="003523F9">
              <w:t>p – 11p – Friday Night Performance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6971EA8" w14:textId="0D0E49D0" w:rsidR="002F6E35" w:rsidRDefault="003523F9">
            <w:r>
              <w:t>10a – 6p – Matinee Performance</w:t>
            </w:r>
          </w:p>
          <w:p w14:paraId="06438D30" w14:textId="2F4F81A8" w:rsidR="003523F9" w:rsidRDefault="003523F9">
            <w:r>
              <w:t>6p – 11</w:t>
            </w:r>
            <w:r w:rsidR="00B93FFB">
              <w:t>:15</w:t>
            </w:r>
            <w:r>
              <w:t>p – Closing Night Performance</w:t>
            </w:r>
          </w:p>
        </w:tc>
      </w:tr>
      <w:tr w:rsidR="002F6E35" w14:paraId="6FE0E7F2" w14:textId="77777777" w:rsidTr="00B93FFB">
        <w:trPr>
          <w:trHeight w:val="45"/>
        </w:trPr>
        <w:tc>
          <w:tcPr>
            <w:tcW w:w="2054" w:type="dxa"/>
            <w:tcBorders>
              <w:top w:val="single" w:sz="6" w:space="0" w:color="BFBFBF" w:themeColor="background1" w:themeShade="BF"/>
            </w:tcBorders>
          </w:tcPr>
          <w:p w14:paraId="608A2104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8D2A78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14:paraId="2E218BA4" w14:textId="777777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8D2A78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14:paraId="57F6EFB6" w14:textId="77777777" w:rsidR="002F6E35" w:rsidRDefault="002F6E35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14:paraId="375710DA" w14:textId="77777777" w:rsidR="002F6E35" w:rsidRDefault="002F6E35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14:paraId="222E5F14" w14:textId="77777777" w:rsidR="002F6E35" w:rsidRDefault="002F6E35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14:paraId="68023A9C" w14:textId="77777777" w:rsidR="002F6E35" w:rsidRDefault="002F6E35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14:paraId="388F634A" w14:textId="77777777" w:rsidR="002F6E35" w:rsidRDefault="002F6E35">
            <w:pPr>
              <w:pStyle w:val="Dates"/>
            </w:pPr>
          </w:p>
        </w:tc>
      </w:tr>
      <w:tr w:rsidR="002F6E35" w14:paraId="4BCF1943" w14:textId="77777777" w:rsidTr="00B93FFB">
        <w:trPr>
          <w:trHeight w:hRule="exact" w:val="60"/>
        </w:trPr>
        <w:tc>
          <w:tcPr>
            <w:tcW w:w="2054" w:type="dxa"/>
          </w:tcPr>
          <w:p w14:paraId="222F157E" w14:textId="77777777" w:rsidR="002F6E35" w:rsidRDefault="002F6E35"/>
        </w:tc>
        <w:tc>
          <w:tcPr>
            <w:tcW w:w="2055" w:type="dxa"/>
          </w:tcPr>
          <w:p w14:paraId="03584FE1" w14:textId="77777777" w:rsidR="002F6E35" w:rsidRDefault="002F6E35"/>
        </w:tc>
        <w:tc>
          <w:tcPr>
            <w:tcW w:w="2055" w:type="dxa"/>
          </w:tcPr>
          <w:p w14:paraId="6DFD1AB1" w14:textId="77777777" w:rsidR="002F6E35" w:rsidRDefault="002F6E35"/>
        </w:tc>
        <w:tc>
          <w:tcPr>
            <w:tcW w:w="2055" w:type="dxa"/>
          </w:tcPr>
          <w:p w14:paraId="21F5DBBC" w14:textId="77777777" w:rsidR="002F6E35" w:rsidRDefault="002F6E35"/>
        </w:tc>
        <w:tc>
          <w:tcPr>
            <w:tcW w:w="2055" w:type="dxa"/>
          </w:tcPr>
          <w:p w14:paraId="6FFB7045" w14:textId="77777777" w:rsidR="002F6E35" w:rsidRDefault="002F6E35"/>
        </w:tc>
        <w:tc>
          <w:tcPr>
            <w:tcW w:w="2055" w:type="dxa"/>
          </w:tcPr>
          <w:p w14:paraId="1C0EF104" w14:textId="77777777" w:rsidR="002F6E35" w:rsidRDefault="002F6E35"/>
        </w:tc>
        <w:tc>
          <w:tcPr>
            <w:tcW w:w="2055" w:type="dxa"/>
          </w:tcPr>
          <w:p w14:paraId="0440FA4D" w14:textId="77777777" w:rsidR="002F6E35" w:rsidRDefault="002F6E35"/>
        </w:tc>
      </w:tr>
    </w:tbl>
    <w:p w14:paraId="63090F81" w14:textId="77777777" w:rsidR="002F6E35" w:rsidRDefault="002F6E35"/>
    <w:sectPr w:rsidR="002F6E3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35B2D9" w14:textId="77777777" w:rsidR="003523F9" w:rsidRDefault="003523F9">
      <w:pPr>
        <w:spacing w:before="0" w:after="0"/>
      </w:pPr>
      <w:r>
        <w:separator/>
      </w:r>
    </w:p>
  </w:endnote>
  <w:endnote w:type="continuationSeparator" w:id="0">
    <w:p w14:paraId="042E96EC" w14:textId="77777777" w:rsidR="003523F9" w:rsidRDefault="003523F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FE4FF4" w14:textId="77777777" w:rsidR="003523F9" w:rsidRDefault="003523F9">
      <w:pPr>
        <w:spacing w:before="0" w:after="0"/>
      </w:pPr>
      <w:r>
        <w:separator/>
      </w:r>
    </w:p>
  </w:footnote>
  <w:footnote w:type="continuationSeparator" w:id="0">
    <w:p w14:paraId="2BA85688" w14:textId="77777777" w:rsidR="003523F9" w:rsidRDefault="003523F9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71479C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06635B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75CABE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10C62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3AD0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4FA9FC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EC9BC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E8C3B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14E3CD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B7295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4/30/2019"/>
    <w:docVar w:name="MonthStart" w:val="4/1/2019"/>
    <w:docVar w:name="ShowDynamicGuides" w:val="1"/>
    <w:docVar w:name="ShowMarginGuides" w:val="0"/>
    <w:docVar w:name="ShowOutlines" w:val="0"/>
    <w:docVar w:name="ShowStaticGuides" w:val="0"/>
  </w:docVars>
  <w:rsids>
    <w:rsidRoot w:val="008D2A78"/>
    <w:rsid w:val="00056814"/>
    <w:rsid w:val="0006779F"/>
    <w:rsid w:val="000A20FE"/>
    <w:rsid w:val="0011772B"/>
    <w:rsid w:val="002750D1"/>
    <w:rsid w:val="0027720C"/>
    <w:rsid w:val="002F6E35"/>
    <w:rsid w:val="003523F9"/>
    <w:rsid w:val="003D7DDA"/>
    <w:rsid w:val="00454FED"/>
    <w:rsid w:val="004C5B17"/>
    <w:rsid w:val="005562FE"/>
    <w:rsid w:val="007564A4"/>
    <w:rsid w:val="007777B1"/>
    <w:rsid w:val="007A49F2"/>
    <w:rsid w:val="00874C9A"/>
    <w:rsid w:val="008D2A78"/>
    <w:rsid w:val="009035F5"/>
    <w:rsid w:val="00944085"/>
    <w:rsid w:val="00946A27"/>
    <w:rsid w:val="009A0FFF"/>
    <w:rsid w:val="00A4654E"/>
    <w:rsid w:val="00A73BBF"/>
    <w:rsid w:val="00AB29FA"/>
    <w:rsid w:val="00B05BFB"/>
    <w:rsid w:val="00B70858"/>
    <w:rsid w:val="00B8151A"/>
    <w:rsid w:val="00B93FFB"/>
    <w:rsid w:val="00C71D73"/>
    <w:rsid w:val="00C7735D"/>
    <w:rsid w:val="00CB1C1C"/>
    <w:rsid w:val="00D17693"/>
    <w:rsid w:val="00D4087E"/>
    <w:rsid w:val="00DF051F"/>
    <w:rsid w:val="00DF32DE"/>
    <w:rsid w:val="00E02644"/>
    <w:rsid w:val="00E54E11"/>
    <w:rsid w:val="00E67BD2"/>
    <w:rsid w:val="00EA1691"/>
    <w:rsid w:val="00EB320B"/>
    <w:rsid w:val="00F9779D"/>
    <w:rsid w:val="00FA21CA"/>
    <w:rsid w:val="00FF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FF3ED1C"/>
  <w15:docId w15:val="{1CBF7EB8-CF53-4D30-93B8-0AC9E1575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iPriority="9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901E1E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C12929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C12929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C12929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5F1414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5F1414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4"/>
    <w:qFormat/>
    <w:pPr>
      <w:spacing w:before="0" w:after="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4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3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/>
      <w:color w:val="FFFFFF" w:themeColor="background1"/>
      <w:sz w:val="40"/>
      <w:szCs w:val="40"/>
    </w:rPr>
  </w:style>
  <w:style w:type="paragraph" w:customStyle="1" w:styleId="Days">
    <w:name w:val="Days"/>
    <w:basedOn w:val="Normal"/>
    <w:uiPriority w:val="5"/>
    <w:qFormat/>
    <w:pPr>
      <w:jc w:val="center"/>
    </w:pPr>
    <w:rPr>
      <w:color w:val="595959" w:themeColor="text1" w:themeTint="A6"/>
      <w:sz w:val="22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6"/>
    <w:qFormat/>
    <w:pPr>
      <w:spacing w:before="0" w:after="0"/>
      <w:jc w:val="right"/>
    </w:pPr>
    <w:rPr>
      <w:color w:val="595959" w:themeColor="text1" w:themeTint="A6"/>
      <w:sz w:val="22"/>
    </w:rPr>
  </w:style>
  <w:style w:type="paragraph" w:styleId="BodyText">
    <w:name w:val="Body Text"/>
    <w:basedOn w:val="Normal"/>
    <w:link w:val="BodyTextChar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Pr>
      <w:sz w:val="20"/>
    </w:rPr>
  </w:style>
  <w:style w:type="paragraph" w:styleId="BalloonText">
    <w:name w:val="Balloon Text"/>
    <w:basedOn w:val="Normal"/>
    <w:link w:val="BalloonTextChar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</w:style>
  <w:style w:type="paragraph" w:styleId="BlockText">
    <w:name w:val="Block Text"/>
    <w:basedOn w:val="Normal"/>
    <w:semiHidden/>
    <w:unhideWhenUsed/>
    <w:pPr>
      <w:pBdr>
        <w:top w:val="single" w:sz="2" w:space="10" w:color="C12929" w:themeColor="accent1" w:shadow="1"/>
        <w:left w:val="single" w:sz="2" w:space="10" w:color="C12929" w:themeColor="accent1" w:shadow="1"/>
        <w:bottom w:val="single" w:sz="2" w:space="10" w:color="C12929" w:themeColor="accent1" w:shadow="1"/>
        <w:right w:val="single" w:sz="2" w:space="10" w:color="C12929" w:themeColor="accent1" w:shadow="1"/>
      </w:pBdr>
      <w:ind w:left="1152" w:right="1152"/>
    </w:pPr>
    <w:rPr>
      <w:i/>
      <w:iCs/>
      <w:color w:val="C12929" w:themeColor="accent1"/>
    </w:rPr>
  </w:style>
  <w:style w:type="paragraph" w:styleId="BodyText2">
    <w:name w:val="Body Text 2"/>
    <w:basedOn w:val="Normal"/>
    <w:link w:val="BodyText2Char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pPr>
      <w:spacing w:after="200"/>
    </w:pPr>
    <w:rPr>
      <w:b/>
      <w:bCs/>
      <w:color w:val="C12929" w:themeColor="accent1"/>
    </w:rPr>
  </w:style>
  <w:style w:type="paragraph" w:styleId="Closing">
    <w:name w:val="Closing"/>
    <w:basedOn w:val="Normal"/>
    <w:link w:val="ClosingChar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</w:style>
  <w:style w:type="character" w:customStyle="1" w:styleId="DateChar">
    <w:name w:val="Date Char"/>
    <w:basedOn w:val="DefaultParagraphFont"/>
    <w:link w:val="Date"/>
    <w:semiHidden/>
    <w:rPr>
      <w:sz w:val="20"/>
    </w:rPr>
  </w:style>
  <w:style w:type="paragraph" w:styleId="DocumentMap">
    <w:name w:val="Document Map"/>
    <w:basedOn w:val="Normal"/>
    <w:link w:val="DocumentMapChar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</w:style>
  <w:style w:type="character" w:customStyle="1" w:styleId="E-mailSignatureChar">
    <w:name w:val="E-mail Signature Char"/>
    <w:basedOn w:val="DefaultParagraphFont"/>
    <w:link w:val="E-mailSignature"/>
    <w:semiHidden/>
    <w:rPr>
      <w:sz w:val="20"/>
    </w:rPr>
  </w:style>
  <w:style w:type="paragraph" w:styleId="EndnoteText">
    <w:name w:val="endnote text"/>
    <w:basedOn w:val="Normal"/>
    <w:link w:val="EndnoteTextChar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Pr>
      <w:sz w:val="20"/>
      <w:szCs w:val="20"/>
    </w:rPr>
  </w:style>
  <w:style w:type="paragraph" w:styleId="EnvelopeAddress">
    <w:name w:val="envelope address"/>
    <w:basedOn w:val="Normal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901E1E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C12929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Pr>
      <w:rFonts w:asciiTheme="majorHAnsi" w:eastAsiaTheme="majorEastAsia" w:hAnsiTheme="majorHAnsi" w:cstheme="majorBidi"/>
      <w:b/>
      <w:bCs/>
      <w:color w:val="C12929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Pr>
      <w:rFonts w:asciiTheme="majorHAnsi" w:eastAsiaTheme="majorEastAsia" w:hAnsiTheme="majorHAnsi" w:cstheme="majorBidi"/>
      <w:b/>
      <w:bCs/>
      <w:i/>
      <w:iCs/>
      <w:color w:val="C12929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Pr>
      <w:rFonts w:asciiTheme="majorHAnsi" w:eastAsiaTheme="majorEastAsia" w:hAnsiTheme="majorHAnsi" w:cstheme="majorBidi"/>
      <w:color w:val="5F1414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Pr>
      <w:rFonts w:asciiTheme="majorHAnsi" w:eastAsiaTheme="majorEastAsia" w:hAnsiTheme="majorHAnsi" w:cstheme="majorBidi"/>
      <w:i/>
      <w:iCs/>
      <w:color w:val="5F1414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semiHidden/>
    <w:unhideWhenUsed/>
    <w:pPr>
      <w:ind w:left="360" w:hanging="360"/>
      <w:contextualSpacing/>
    </w:pPr>
  </w:style>
  <w:style w:type="paragraph" w:styleId="List2">
    <w:name w:val="List 2"/>
    <w:basedOn w:val="Normal"/>
    <w:semiHidden/>
    <w:unhideWhenUsed/>
    <w:pPr>
      <w:ind w:left="720" w:hanging="360"/>
      <w:contextualSpacing/>
    </w:pPr>
  </w:style>
  <w:style w:type="paragraph" w:styleId="List3">
    <w:name w:val="List 3"/>
    <w:basedOn w:val="Normal"/>
    <w:semiHidden/>
    <w:unhideWhenUsed/>
    <w:pPr>
      <w:ind w:left="1080" w:hanging="360"/>
      <w:contextualSpacing/>
    </w:pPr>
  </w:style>
  <w:style w:type="paragraph" w:styleId="List4">
    <w:name w:val="List 4"/>
    <w:basedOn w:val="Normal"/>
    <w:semiHidden/>
    <w:unhideWhenUsed/>
    <w:pPr>
      <w:ind w:left="1440" w:hanging="360"/>
      <w:contextualSpacing/>
    </w:pPr>
  </w:style>
  <w:style w:type="paragraph" w:styleId="List5">
    <w:name w:val="List 5"/>
    <w:basedOn w:val="Normal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</w:style>
  <w:style w:type="character" w:customStyle="1" w:styleId="NoteHeadingChar">
    <w:name w:val="Note Heading Char"/>
    <w:basedOn w:val="DefaultParagraphFont"/>
    <w:link w:val="NoteHeading"/>
    <w:semiHidden/>
    <w:rPr>
      <w:sz w:val="20"/>
    </w:rPr>
  </w:style>
  <w:style w:type="paragraph" w:styleId="PlainText">
    <w:name w:val="Plain Text"/>
    <w:basedOn w:val="Normal"/>
    <w:link w:val="PlainTextChar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semiHidden/>
    <w:unhideWhenUsed/>
  </w:style>
  <w:style w:type="character" w:customStyle="1" w:styleId="SalutationChar">
    <w:name w:val="Salutation Char"/>
    <w:basedOn w:val="DefaultParagraphFont"/>
    <w:link w:val="Salutation"/>
    <w:semiHidden/>
    <w:rPr>
      <w:sz w:val="20"/>
    </w:rPr>
  </w:style>
  <w:style w:type="paragraph" w:styleId="Signature">
    <w:name w:val="Signature"/>
    <w:basedOn w:val="Normal"/>
    <w:link w:val="SignatureChar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</w:style>
  <w:style w:type="paragraph" w:styleId="TOAHeading">
    <w:name w:val="toa heading"/>
    <w:basedOn w:val="Normal"/>
    <w:next w:val="Normal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pPr>
      <w:outlineLvl w:val="9"/>
    </w:pPr>
  </w:style>
  <w:style w:type="character" w:customStyle="1" w:styleId="HeaderChar">
    <w:name w:val="Header Char"/>
    <w:basedOn w:val="DefaultParagraphFont"/>
    <w:link w:val="Header"/>
    <w:uiPriority w:val="99"/>
  </w:style>
  <w:style w:type="table" w:styleId="GridTable1Light-Accent2">
    <w:name w:val="Grid Table 1 Light Accent 2"/>
    <w:basedOn w:val="TableNormal"/>
    <w:uiPriority w:val="46"/>
    <w:rsid w:val="00AB29F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01414" w:themeFill="accent1" w:themeFillShade="80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59"/>
    <w:rsid w:val="00AB29F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wein\AppData\Roaming\Microsoft\Templates\Banner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E94CBFFC0274B6CBB6B3D281D4F36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DF5F70-3830-4C30-B349-7C700CD9786D}"/>
      </w:docPartPr>
      <w:docPartBody>
        <w:p w:rsidR="00000000" w:rsidRDefault="00C25297">
          <w:pPr>
            <w:pStyle w:val="2E94CBFFC0274B6CBB6B3D281D4F365C"/>
          </w:pPr>
          <w:r>
            <w:t>Sunday</w:t>
          </w:r>
        </w:p>
      </w:docPartBody>
    </w:docPart>
    <w:docPart>
      <w:docPartPr>
        <w:name w:val="359C5E2B5B574D6A8CBB81372DFA3E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7F7AD-56B8-4412-BCC7-9C4DCC28B233}"/>
      </w:docPartPr>
      <w:docPartBody>
        <w:p w:rsidR="00000000" w:rsidRDefault="00C25297">
          <w:pPr>
            <w:pStyle w:val="359C5E2B5B574D6A8CBB81372DFA3E5F"/>
          </w:pPr>
          <w:r>
            <w:t>Monday</w:t>
          </w:r>
        </w:p>
      </w:docPartBody>
    </w:docPart>
    <w:docPart>
      <w:docPartPr>
        <w:name w:val="DCCBB594BA3E4C68B951DD0D6F9D78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09436A-CDEC-4890-8E3F-CE930BAADB5A}"/>
      </w:docPartPr>
      <w:docPartBody>
        <w:p w:rsidR="00000000" w:rsidRDefault="00C25297">
          <w:pPr>
            <w:pStyle w:val="DCCBB594BA3E4C68B951DD0D6F9D781B"/>
          </w:pPr>
          <w:r>
            <w:t>Tuesday</w:t>
          </w:r>
        </w:p>
      </w:docPartBody>
    </w:docPart>
    <w:docPart>
      <w:docPartPr>
        <w:name w:val="5219531A389A4FF58815F51FBE70CC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ECA22E-CE42-477B-9409-4F5B1EF16AEE}"/>
      </w:docPartPr>
      <w:docPartBody>
        <w:p w:rsidR="00000000" w:rsidRDefault="00C25297">
          <w:pPr>
            <w:pStyle w:val="5219531A389A4FF58815F51FBE70CCEE"/>
          </w:pPr>
          <w:r>
            <w:t>Wednesday</w:t>
          </w:r>
        </w:p>
      </w:docPartBody>
    </w:docPart>
    <w:docPart>
      <w:docPartPr>
        <w:name w:val="D2484D62587B4B0AA3C752FA77F346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24D6B4-FE53-42C1-85EF-9A62F4EDBCCD}"/>
      </w:docPartPr>
      <w:docPartBody>
        <w:p w:rsidR="00000000" w:rsidRDefault="00C25297">
          <w:pPr>
            <w:pStyle w:val="D2484D62587B4B0AA3C752FA77F34653"/>
          </w:pPr>
          <w:r>
            <w:t>Thursday</w:t>
          </w:r>
        </w:p>
      </w:docPartBody>
    </w:docPart>
    <w:docPart>
      <w:docPartPr>
        <w:name w:val="549430BE587B41979B04A0A1B54C01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76A194-A9E1-44FF-AC47-657D8D372B9C}"/>
      </w:docPartPr>
      <w:docPartBody>
        <w:p w:rsidR="00000000" w:rsidRDefault="00C25297">
          <w:pPr>
            <w:pStyle w:val="549430BE587B41979B04A0A1B54C0167"/>
          </w:pPr>
          <w:r>
            <w:t>Friday</w:t>
          </w:r>
        </w:p>
      </w:docPartBody>
    </w:docPart>
    <w:docPart>
      <w:docPartPr>
        <w:name w:val="A6B8364D82F548A7ABEAAF096836B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7FE1F0-68D0-49BE-9893-0A1EF888E2ED}"/>
      </w:docPartPr>
      <w:docPartBody>
        <w:p w:rsidR="00000000" w:rsidRDefault="00C25297">
          <w:pPr>
            <w:pStyle w:val="A6B8364D82F548A7ABEAAF096836BB35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E94CBFFC0274B6CBB6B3D281D4F365C">
    <w:name w:val="2E94CBFFC0274B6CBB6B3D281D4F365C"/>
  </w:style>
  <w:style w:type="paragraph" w:customStyle="1" w:styleId="359C5E2B5B574D6A8CBB81372DFA3E5F">
    <w:name w:val="359C5E2B5B574D6A8CBB81372DFA3E5F"/>
  </w:style>
  <w:style w:type="paragraph" w:customStyle="1" w:styleId="DCCBB594BA3E4C68B951DD0D6F9D781B">
    <w:name w:val="DCCBB594BA3E4C68B951DD0D6F9D781B"/>
  </w:style>
  <w:style w:type="paragraph" w:customStyle="1" w:styleId="5219531A389A4FF58815F51FBE70CCEE">
    <w:name w:val="5219531A389A4FF58815F51FBE70CCEE"/>
  </w:style>
  <w:style w:type="paragraph" w:customStyle="1" w:styleId="D2484D62587B4B0AA3C752FA77F34653">
    <w:name w:val="D2484D62587B4B0AA3C752FA77F34653"/>
  </w:style>
  <w:style w:type="paragraph" w:customStyle="1" w:styleId="549430BE587B41979B04A0A1B54C0167">
    <w:name w:val="549430BE587B41979B04A0A1B54C0167"/>
  </w:style>
  <w:style w:type="paragraph" w:customStyle="1" w:styleId="A6B8364D82F548A7ABEAAF096836BB35">
    <w:name w:val="A6B8364D82F548A7ABEAAF096836BB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Quotable">
  <a:themeElements>
    <a:clrScheme name="Custom 2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C12929"/>
      </a:accent1>
      <a:accent2>
        <a:srgbClr val="FFFFFF"/>
      </a:accent2>
      <a:accent3>
        <a:srgbClr val="C12929"/>
      </a:accent3>
      <a:accent4>
        <a:srgbClr val="FF8427"/>
      </a:accent4>
      <a:accent5>
        <a:srgbClr val="CC9900"/>
      </a:accent5>
      <a:accent6>
        <a:srgbClr val="FF4040"/>
      </a:accent6>
      <a:hlink>
        <a:srgbClr val="CC9900"/>
      </a:hlink>
      <a:folHlink>
        <a:srgbClr val="666699"/>
      </a:folHlink>
    </a:clrScheme>
    <a:fontScheme name="Quotable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Quotable">
      <a:fillStyleLst>
        <a:solidFill>
          <a:schemeClr val="phClr"/>
        </a:solidFill>
        <a:gradFill rotWithShape="1">
          <a:gsLst>
            <a:gs pos="0">
              <a:schemeClr val="phClr">
                <a:tint val="80000"/>
                <a:lumMod val="105000"/>
              </a:schemeClr>
            </a:gs>
            <a:gs pos="100000">
              <a:schemeClr val="phClr">
                <a:tint val="9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98000"/>
                <a:lumMod val="102000"/>
              </a:schemeClr>
              <a:schemeClr val="phClr">
                <a:shade val="98000"/>
                <a:lumMod val="98000"/>
              </a:schemeClr>
            </a:duotone>
          </a:blip>
          <a:tile tx="0" ty="0" sx="100000" sy="100000" flip="none" algn="tl"/>
        </a:blipFill>
      </a:fillStyleLst>
      <a:lnStyleLst>
        <a:ln w="9525" cap="rnd" cmpd="sng" algn="ctr">
          <a:solidFill>
            <a:schemeClr val="phClr"/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innerShdw blurRad="63500" dist="25400" dir="13500000">
              <a:srgbClr val="000000">
                <a:alpha val="75000"/>
              </a:srgbClr>
            </a:inn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</a:schemeClr>
            </a:gs>
            <a:gs pos="100000">
              <a:schemeClr val="phClr">
                <a:tint val="84000"/>
                <a:shade val="84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90000"/>
                <a:satMod val="120000"/>
                <a:lumMod val="90000"/>
              </a:schemeClr>
            </a:gs>
            <a:gs pos="100000">
              <a:schemeClr val="phClr"/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Quotable" id="{39EC5628-30ED-4578-ACD8-9820EDB8E15A}" vid="{6F3559E9-1A4C-49D8-94D4-F41003531C49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A7D618-D1F1-44F2-8997-7FC65A694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Banner calendar</Template>
  <TotalTime>78</TotalTime>
  <Pages>2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Weinhardt</dc:creator>
  <cp:keywords/>
  <dc:description/>
  <cp:lastModifiedBy>Randall Weinhardt</cp:lastModifiedBy>
  <cp:revision>1</cp:revision>
  <dcterms:created xsi:type="dcterms:W3CDTF">2019-04-18T19:58:00Z</dcterms:created>
  <dcterms:modified xsi:type="dcterms:W3CDTF">2019-04-18T21:16:00Z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v-shbahu@microsoft.com</vt:lpwstr>
  </property>
  <property fmtid="{D5CDD505-2E9C-101B-9397-08002B2CF9AE}" pid="5" name="MSIP_Label_f42aa342-8706-4288-bd11-ebb85995028c_SetDate">
    <vt:lpwstr>2018-05-07T07:44:01.6106168Z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